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A7D" w:rsidRDefault="00D46AF2" w:rsidP="00366637">
      <w:pPr>
        <w:pStyle w:val="Heading1"/>
      </w:pPr>
      <w:r>
        <w:rPr>
          <w:noProof/>
        </w:rPr>
        <w:drawing>
          <wp:inline distT="0" distB="0" distL="0" distR="0">
            <wp:extent cx="3657600" cy="757555"/>
            <wp:effectExtent l="0" t="0" r="0" b="4445"/>
            <wp:docPr id="1" name="Picture 1" descr="C:\Users\msenk\Documents\Pictures\Logos\Kelley Automotive Grou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enk\Documents\Pictures\Logos\Kelley Automotive Group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415" w:rsidRPr="00AA2415" w:rsidRDefault="00E72473" w:rsidP="00AA2415">
      <w:pPr>
        <w:pStyle w:val="Heading1"/>
      </w:pPr>
      <w:r>
        <w:t>Founders’ Award</w:t>
      </w:r>
      <w:r w:rsidR="00AA2415">
        <w:t xml:space="preserve"> Nomination</w:t>
      </w:r>
      <w:r w:rsidR="00D46AF2">
        <w:t xml:space="preserve"> Form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233"/>
        <w:gridCol w:w="3087"/>
        <w:gridCol w:w="1449"/>
        <w:gridCol w:w="4401"/>
      </w:tblGrid>
      <w:tr w:rsidR="00AA2415" w:rsidRPr="00A96382" w:rsidTr="00D557B1">
        <w:trPr>
          <w:trHeight w:val="360"/>
        </w:trPr>
        <w:tc>
          <w:tcPr>
            <w:tcW w:w="1233" w:type="dxa"/>
            <w:vAlign w:val="bottom"/>
          </w:tcPr>
          <w:p w:rsidR="00AA2415" w:rsidRPr="00A96382" w:rsidRDefault="00D557B1" w:rsidP="00D557B1">
            <w:pPr>
              <w:pStyle w:val="StudentInformation"/>
            </w:pPr>
            <w:r>
              <w:t>Employee submitting Nomination</w:t>
            </w:r>
          </w:p>
        </w:tc>
        <w:tc>
          <w:tcPr>
            <w:tcW w:w="3087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  <w:r>
              <w:t>________________________</w:t>
            </w:r>
            <w:r w:rsidR="00D557B1">
              <w:t>_______</w:t>
            </w:r>
          </w:p>
        </w:tc>
        <w:tc>
          <w:tcPr>
            <w:tcW w:w="1449" w:type="dxa"/>
            <w:vAlign w:val="bottom"/>
          </w:tcPr>
          <w:p w:rsidR="00AA2415" w:rsidRPr="00A96382" w:rsidRDefault="00D557B1" w:rsidP="00AA2415">
            <w:pPr>
              <w:pStyle w:val="StudentInformation"/>
            </w:pPr>
            <w:r>
              <w:t xml:space="preserve">Candidate </w:t>
            </w:r>
            <w:r w:rsidR="00AA2415" w:rsidRPr="00A96382">
              <w:t>Name</w:t>
            </w:r>
          </w:p>
        </w:tc>
        <w:tc>
          <w:tcPr>
            <w:tcW w:w="4401" w:type="dxa"/>
            <w:tcBorders>
              <w:bottom w:val="single" w:sz="4" w:space="0" w:color="999999"/>
            </w:tcBorders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</w:tr>
      <w:tr w:rsidR="00AA2415" w:rsidRPr="00A96382" w:rsidTr="00D557B1">
        <w:trPr>
          <w:trHeight w:val="360"/>
        </w:trPr>
        <w:tc>
          <w:tcPr>
            <w:tcW w:w="1233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  <w:tc>
          <w:tcPr>
            <w:tcW w:w="3087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  <w:tc>
          <w:tcPr>
            <w:tcW w:w="1449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  <w:r>
              <w:t>Department</w:t>
            </w:r>
          </w:p>
        </w:tc>
        <w:tc>
          <w:tcPr>
            <w:tcW w:w="4401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</w:tr>
      <w:tr w:rsidR="00AA2415" w:rsidRPr="00A96382" w:rsidTr="00D557B1">
        <w:trPr>
          <w:trHeight w:val="360"/>
        </w:trPr>
        <w:tc>
          <w:tcPr>
            <w:tcW w:w="1233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  <w:tc>
          <w:tcPr>
            <w:tcW w:w="3087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  <w:tc>
          <w:tcPr>
            <w:tcW w:w="1449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  <w:r>
              <w:t>Job Title</w:t>
            </w:r>
          </w:p>
        </w:tc>
        <w:tc>
          <w:tcPr>
            <w:tcW w:w="4401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</w:tr>
      <w:tr w:rsidR="00AA2415" w:rsidRPr="00A96382" w:rsidTr="00D557B1">
        <w:trPr>
          <w:trHeight w:val="360"/>
        </w:trPr>
        <w:tc>
          <w:tcPr>
            <w:tcW w:w="1233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  <w:tc>
          <w:tcPr>
            <w:tcW w:w="3087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  <w:tc>
          <w:tcPr>
            <w:tcW w:w="1449" w:type="dxa"/>
            <w:vAlign w:val="bottom"/>
          </w:tcPr>
          <w:p w:rsidR="00AA2415" w:rsidRPr="00A96382" w:rsidRDefault="00AA2415" w:rsidP="00AA2415">
            <w:pPr>
              <w:pStyle w:val="StudentInformation"/>
            </w:pPr>
            <w:r w:rsidRPr="00A96382">
              <w:t>Date</w:t>
            </w:r>
          </w:p>
        </w:tc>
        <w:tc>
          <w:tcPr>
            <w:tcW w:w="4401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AA2415" w:rsidRPr="00A96382" w:rsidRDefault="00AA2415" w:rsidP="00AA2415">
            <w:pPr>
              <w:pStyle w:val="StudentInformation"/>
            </w:pPr>
          </w:p>
        </w:tc>
      </w:tr>
    </w:tbl>
    <w:p w:rsidR="00AA2415" w:rsidRPr="00CA37DA" w:rsidRDefault="00AA2415" w:rsidP="007B24D7">
      <w:pPr>
        <w:shd w:val="clear" w:color="auto" w:fill="FFFFFF"/>
        <w:spacing w:before="300" w:after="150" w:line="240" w:lineRule="auto"/>
        <w:outlineLvl w:val="1"/>
        <w:rPr>
          <w:rFonts w:cs="Helvetica"/>
          <w:color w:val="333333"/>
          <w:sz w:val="21"/>
          <w:szCs w:val="21"/>
          <w:shd w:val="clear" w:color="auto" w:fill="FFFFFF"/>
        </w:rPr>
      </w:pPr>
      <w:r w:rsidRPr="00CA37DA">
        <w:rPr>
          <w:rFonts w:cs="Helvetica"/>
          <w:color w:val="333333"/>
          <w:sz w:val="21"/>
          <w:szCs w:val="21"/>
          <w:shd w:val="clear" w:color="auto" w:fill="FFFFFF"/>
        </w:rPr>
        <w:t xml:space="preserve">In order to fairly select the best employee for the </w:t>
      </w:r>
      <w:r w:rsidR="00E72473">
        <w:rPr>
          <w:rFonts w:cs="Helvetica"/>
          <w:color w:val="333333"/>
          <w:sz w:val="21"/>
          <w:szCs w:val="21"/>
          <w:shd w:val="clear" w:color="auto" w:fill="FFFFFF"/>
        </w:rPr>
        <w:t>Founders’ Award</w:t>
      </w:r>
      <w:r w:rsidRPr="00CA37DA">
        <w:rPr>
          <w:rFonts w:cs="Helvetica"/>
          <w:color w:val="333333"/>
          <w:sz w:val="21"/>
          <w:szCs w:val="21"/>
          <w:shd w:val="clear" w:color="auto" w:fill="FFFFFF"/>
        </w:rPr>
        <w:t>, we have set out the following criteria:</w:t>
      </w:r>
      <w:r w:rsidR="007B24D7" w:rsidRPr="00CA37DA">
        <w:rPr>
          <w:rFonts w:cs="Helvetica"/>
          <w:color w:val="333333"/>
          <w:sz w:val="21"/>
          <w:szCs w:val="21"/>
          <w:shd w:val="clear" w:color="auto" w:fill="FFFFFF"/>
        </w:rPr>
        <w:t xml:space="preserve"> </w:t>
      </w:r>
    </w:p>
    <w:p w:rsidR="001153DF" w:rsidRDefault="00D557B1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Shows excellent character and integrity;</w:t>
      </w:r>
    </w:p>
    <w:p w:rsidR="001153DF" w:rsidRDefault="001153DF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E</w:t>
      </w:r>
      <w:r w:rsidR="00D557B1">
        <w:rPr>
          <w:rFonts w:ascii="Helvetica" w:hAnsi="Helvetica" w:cs="Helvetica"/>
          <w:color w:val="333333"/>
          <w:sz w:val="20"/>
          <w:szCs w:val="20"/>
        </w:rPr>
        <w:t xml:space="preserve">xhibits </w:t>
      </w:r>
      <w:r>
        <w:rPr>
          <w:rFonts w:ascii="Helvetica" w:hAnsi="Helvetica" w:cs="Helvetica"/>
          <w:color w:val="333333"/>
          <w:sz w:val="20"/>
          <w:szCs w:val="20"/>
        </w:rPr>
        <w:t>leadership, whether the role is formalized or not;</w:t>
      </w:r>
    </w:p>
    <w:p w:rsidR="001153DF" w:rsidRDefault="00E72473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Committed to serving others, both personally and professionally</w:t>
      </w:r>
      <w:r w:rsidR="001153DF">
        <w:rPr>
          <w:rFonts w:ascii="Helvetica" w:hAnsi="Helvetica" w:cs="Helvetica"/>
          <w:color w:val="333333"/>
          <w:sz w:val="20"/>
          <w:szCs w:val="20"/>
        </w:rPr>
        <w:t>;</w:t>
      </w:r>
    </w:p>
    <w:p w:rsidR="00CA37DA" w:rsidRDefault="00CA37DA" w:rsidP="00CA37DA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An ambassador for Kelley Automotive on and off the clock;</w:t>
      </w:r>
    </w:p>
    <w:p w:rsidR="001153DF" w:rsidRDefault="001153DF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Truthful and honest in all his or her dealings;</w:t>
      </w:r>
    </w:p>
    <w:p w:rsidR="001153DF" w:rsidRDefault="001153DF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Maintains a positive attitude in all situations;</w:t>
      </w:r>
    </w:p>
    <w:p w:rsidR="001153DF" w:rsidRDefault="00CA37DA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Committed </w:t>
      </w:r>
      <w:r w:rsidR="001153DF">
        <w:rPr>
          <w:rFonts w:ascii="Helvetica" w:hAnsi="Helvetica" w:cs="Helvetica"/>
          <w:color w:val="333333"/>
          <w:sz w:val="20"/>
          <w:szCs w:val="20"/>
        </w:rPr>
        <w:t>to “doing the right thing;”</w:t>
      </w:r>
    </w:p>
    <w:p w:rsidR="001153DF" w:rsidRPr="00AA2415" w:rsidRDefault="001153DF" w:rsidP="001153D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A model citizen and employee.</w:t>
      </w:r>
    </w:p>
    <w:p w:rsidR="00334A7D" w:rsidRPr="00A96382" w:rsidRDefault="007B24D7" w:rsidP="003700B9">
      <w:pPr>
        <w:pStyle w:val="Instructions"/>
      </w:pPr>
      <w:r>
        <w:t xml:space="preserve">Based upon some or all of the criteria for </w:t>
      </w:r>
      <w:r w:rsidR="00D46AF2">
        <w:t>E</w:t>
      </w:r>
      <w:r>
        <w:t xml:space="preserve">mployee of the </w:t>
      </w:r>
      <w:r w:rsidR="00D46AF2">
        <w:t>Y</w:t>
      </w:r>
      <w:r>
        <w:t>ear, p</w:t>
      </w:r>
      <w:r w:rsidR="00AA2415">
        <w:t>lease provide the following information regarding your nomination of the above-named Employee.</w:t>
      </w:r>
    </w:p>
    <w:p w:rsidR="00334A7D" w:rsidRPr="00A96382" w:rsidRDefault="00334A7D" w:rsidP="003700B9">
      <w:pPr>
        <w:pStyle w:val="Rule"/>
      </w:pPr>
    </w:p>
    <w:p w:rsidR="00334A7D" w:rsidRDefault="00AA2415" w:rsidP="00E5274B">
      <w:pPr>
        <w:pStyle w:val="Question"/>
        <w:numPr>
          <w:ilvl w:val="0"/>
          <w:numId w:val="2"/>
        </w:numPr>
      </w:pPr>
      <w:r>
        <w:t xml:space="preserve"> Why have you chosen to nominate this employee for </w:t>
      </w:r>
      <w:r w:rsidR="00E72473">
        <w:t>the Kelley Founders’ Award</w:t>
      </w:r>
      <w:r>
        <w:t>?</w:t>
      </w:r>
      <w:r w:rsidR="00D46AF2">
        <w:t xml:space="preserve"> Please tie your response, at least in part, to the criteria for the award, listed above. </w:t>
      </w:r>
      <w:r w:rsidR="001153DF">
        <w:t xml:space="preserve"> Please provide an example or two in support of your nomination.</w:t>
      </w:r>
      <w:bookmarkStart w:id="0" w:name="_GoBack"/>
      <w:bookmarkEnd w:id="0"/>
    </w:p>
    <w:p w:rsidR="00D46AF2" w:rsidRDefault="00D46AF2" w:rsidP="00D46AF2">
      <w:pPr>
        <w:pStyle w:val="Question"/>
        <w:numPr>
          <w:ilvl w:val="0"/>
          <w:numId w:val="0"/>
        </w:numPr>
        <w:ind w:left="720" w:hanging="720"/>
      </w:pPr>
    </w:p>
    <w:p w:rsidR="00D46AF2" w:rsidRDefault="00D46AF2" w:rsidP="00D46AF2">
      <w:pPr>
        <w:pStyle w:val="Question"/>
        <w:numPr>
          <w:ilvl w:val="0"/>
          <w:numId w:val="0"/>
        </w:numPr>
        <w:ind w:left="720" w:hanging="720"/>
      </w:pPr>
    </w:p>
    <w:p w:rsidR="00D46AF2" w:rsidRDefault="00D46AF2" w:rsidP="00D46AF2">
      <w:pPr>
        <w:pStyle w:val="Question"/>
        <w:numPr>
          <w:ilvl w:val="0"/>
          <w:numId w:val="0"/>
        </w:numPr>
        <w:ind w:left="720" w:hanging="720"/>
      </w:pPr>
    </w:p>
    <w:p w:rsidR="00990E28" w:rsidRPr="00A96382" w:rsidRDefault="00990E28" w:rsidP="00AA2415">
      <w:pPr>
        <w:pStyle w:val="Question"/>
        <w:numPr>
          <w:ilvl w:val="0"/>
          <w:numId w:val="0"/>
        </w:numPr>
        <w:ind w:left="720"/>
      </w:pPr>
    </w:p>
    <w:p w:rsidR="004857BF" w:rsidRPr="00A96382" w:rsidRDefault="004857BF" w:rsidP="00AA2415">
      <w:pPr>
        <w:pStyle w:val="Question"/>
        <w:numPr>
          <w:ilvl w:val="0"/>
          <w:numId w:val="0"/>
        </w:numPr>
        <w:ind w:left="720"/>
      </w:pPr>
    </w:p>
    <w:sectPr w:rsidR="004857BF" w:rsidRPr="00A96382" w:rsidSect="00D557B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8E0" w:rsidRDefault="006F58E0" w:rsidP="00334A7D">
      <w:r>
        <w:separator/>
      </w:r>
    </w:p>
  </w:endnote>
  <w:endnote w:type="continuationSeparator" w:id="0">
    <w:p w:rsidR="006F58E0" w:rsidRDefault="006F58E0" w:rsidP="0033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F4" w:rsidRDefault="004A3EF4" w:rsidP="00366637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E7247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8E0" w:rsidRDefault="006F58E0" w:rsidP="00334A7D">
      <w:r>
        <w:separator/>
      </w:r>
    </w:p>
  </w:footnote>
  <w:footnote w:type="continuationSeparator" w:id="0">
    <w:p w:rsidR="006F58E0" w:rsidRDefault="006F58E0" w:rsidP="00334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51C8D"/>
    <w:multiLevelType w:val="hybridMultilevel"/>
    <w:tmpl w:val="1F009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048B"/>
    <w:multiLevelType w:val="hybridMultilevel"/>
    <w:tmpl w:val="461ACC50"/>
    <w:lvl w:ilvl="0" w:tplc="F98E4E0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15"/>
    <w:rsid w:val="00013C7A"/>
    <w:rsid w:val="00094A78"/>
    <w:rsid w:val="000E38E6"/>
    <w:rsid w:val="001153DF"/>
    <w:rsid w:val="002C07AA"/>
    <w:rsid w:val="00334A7D"/>
    <w:rsid w:val="00334B8A"/>
    <w:rsid w:val="00361489"/>
    <w:rsid w:val="00366637"/>
    <w:rsid w:val="003700B9"/>
    <w:rsid w:val="00482CC0"/>
    <w:rsid w:val="004857BF"/>
    <w:rsid w:val="004A3EF4"/>
    <w:rsid w:val="006F58E0"/>
    <w:rsid w:val="007B24D7"/>
    <w:rsid w:val="008868F8"/>
    <w:rsid w:val="008A57C4"/>
    <w:rsid w:val="009355AB"/>
    <w:rsid w:val="009637B0"/>
    <w:rsid w:val="00990E28"/>
    <w:rsid w:val="00A96382"/>
    <w:rsid w:val="00AA2415"/>
    <w:rsid w:val="00B5422C"/>
    <w:rsid w:val="00B6220C"/>
    <w:rsid w:val="00BE0B34"/>
    <w:rsid w:val="00CA37DA"/>
    <w:rsid w:val="00D46AF2"/>
    <w:rsid w:val="00D557B1"/>
    <w:rsid w:val="00E125F9"/>
    <w:rsid w:val="00E5274B"/>
    <w:rsid w:val="00E72473"/>
    <w:rsid w:val="00F7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DDB9D-6191-47B9-87F4-9B344CDB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EF4"/>
    <w:pPr>
      <w:spacing w:line="312" w:lineRule="auto"/>
    </w:pPr>
    <w:rPr>
      <w:rFonts w:ascii="Century Gothic" w:hAnsi="Century Gothic"/>
      <w:sz w:val="18"/>
      <w:szCs w:val="24"/>
    </w:rPr>
  </w:style>
  <w:style w:type="paragraph" w:styleId="Heading1">
    <w:name w:val="heading 1"/>
    <w:basedOn w:val="Normal"/>
    <w:next w:val="Normal"/>
    <w:qFormat/>
    <w:rsid w:val="00094A78"/>
    <w:pPr>
      <w:spacing w:after="400"/>
      <w:jc w:val="center"/>
      <w:outlineLvl w:val="0"/>
    </w:pPr>
    <w:rPr>
      <w:sz w:val="3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24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A24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Instructions">
    <w:name w:val="Instructions"/>
    <w:basedOn w:val="Normal"/>
    <w:rsid w:val="00094A78"/>
    <w:pPr>
      <w:spacing w:before="400" w:line="240" w:lineRule="auto"/>
    </w:pPr>
    <w:rPr>
      <w:i/>
      <w:sz w:val="16"/>
    </w:rPr>
  </w:style>
  <w:style w:type="paragraph" w:styleId="Footer">
    <w:name w:val="footer"/>
    <w:basedOn w:val="Normal"/>
    <w:rsid w:val="00366637"/>
    <w:pPr>
      <w:jc w:val="center"/>
    </w:pPr>
  </w:style>
  <w:style w:type="paragraph" w:customStyle="1" w:styleId="Question">
    <w:name w:val="Question"/>
    <w:basedOn w:val="Normal"/>
    <w:rsid w:val="009637B0"/>
    <w:pPr>
      <w:numPr>
        <w:numId w:val="1"/>
      </w:numPr>
      <w:tabs>
        <w:tab w:val="left" w:leader="underscore" w:pos="720"/>
      </w:tabs>
      <w:spacing w:before="240"/>
    </w:pPr>
  </w:style>
  <w:style w:type="paragraph" w:customStyle="1" w:styleId="Rule">
    <w:name w:val="Rule"/>
    <w:basedOn w:val="Normal"/>
    <w:rsid w:val="009637B0"/>
    <w:pPr>
      <w:pBdr>
        <w:bottom w:val="single" w:sz="4" w:space="1" w:color="999999"/>
      </w:pBdr>
      <w:spacing w:after="240" w:line="240" w:lineRule="auto"/>
    </w:pPr>
    <w:rPr>
      <w:sz w:val="16"/>
    </w:rPr>
  </w:style>
  <w:style w:type="paragraph" w:customStyle="1" w:styleId="StudentInformation">
    <w:name w:val="Student Information"/>
    <w:basedOn w:val="Normal"/>
    <w:rsid w:val="004A3EF4"/>
    <w:pPr>
      <w:spacing w:line="240" w:lineRule="auto"/>
    </w:pPr>
    <w:rPr>
      <w:szCs w:val="16"/>
    </w:rPr>
  </w:style>
  <w:style w:type="paragraph" w:styleId="BalloonText">
    <w:name w:val="Balloon Text"/>
    <w:basedOn w:val="Normal"/>
    <w:semiHidden/>
    <w:rsid w:val="00A96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enk\AppData\Roaming\Microsoft\Templates\True%20or%20false%20t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AF7D6-2994-4880-B496-6DFF2684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True or false test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Senk</dc:creator>
  <cp:keywords/>
  <dc:description/>
  <cp:lastModifiedBy>Monica Senk</cp:lastModifiedBy>
  <cp:revision>2</cp:revision>
  <cp:lastPrinted>2004-01-22T14:32:00Z</cp:lastPrinted>
  <dcterms:created xsi:type="dcterms:W3CDTF">2020-01-27T18:06:00Z</dcterms:created>
  <dcterms:modified xsi:type="dcterms:W3CDTF">2020-01-27T18:06:00Z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TC010183821033</vt:lpwstr>
  </property>
</Properties>
</file>